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02660" w14:textId="1E9BDAE6" w:rsidR="006E741F" w:rsidRDefault="006832CA" w:rsidP="00C2770D">
      <w:pPr>
        <w:pStyle w:val="Heading1"/>
        <w:jc w:val="center"/>
      </w:pPr>
      <w:r>
        <w:t>SATISH CHANDRA MEMORIAL SCHOOL</w:t>
      </w:r>
    </w:p>
    <w:p w14:paraId="69E40D04" w14:textId="409E324B" w:rsidR="006052E2" w:rsidRPr="006B2E0A" w:rsidRDefault="006052E2" w:rsidP="006B2E0A">
      <w:pPr>
        <w:jc w:val="center"/>
        <w:rPr>
          <w:b/>
          <w:bCs/>
          <w:u w:val="single"/>
        </w:rPr>
      </w:pPr>
      <w:r w:rsidRPr="006B2E0A">
        <w:rPr>
          <w:b/>
          <w:bCs/>
          <w:u w:val="single"/>
        </w:rPr>
        <w:t>Class-V</w:t>
      </w:r>
    </w:p>
    <w:p w14:paraId="5A76A4E1" w14:textId="1895593C" w:rsidR="006052E2" w:rsidRPr="006B2E0A" w:rsidRDefault="006052E2" w:rsidP="006B2E0A">
      <w:pPr>
        <w:jc w:val="center"/>
        <w:rPr>
          <w:b/>
          <w:bCs/>
          <w:u w:val="single"/>
        </w:rPr>
      </w:pPr>
      <w:r w:rsidRPr="006B2E0A">
        <w:rPr>
          <w:b/>
          <w:bCs/>
          <w:u w:val="single"/>
        </w:rPr>
        <w:t>Chapter -5</w:t>
      </w:r>
    </w:p>
    <w:p w14:paraId="23196760" w14:textId="39E828A2" w:rsidR="006052E2" w:rsidRPr="006052E2" w:rsidRDefault="00B52372" w:rsidP="006B2E0A">
      <w:pPr>
        <w:jc w:val="center"/>
      </w:pPr>
      <w:r w:rsidRPr="006B2E0A">
        <w:rPr>
          <w:b/>
          <w:bCs/>
          <w:u w:val="single"/>
        </w:rPr>
        <w:t xml:space="preserve">MS PowerPoint: </w:t>
      </w:r>
      <w:r w:rsidR="00582307" w:rsidRPr="006B2E0A">
        <w:rPr>
          <w:b/>
          <w:bCs/>
          <w:u w:val="single"/>
        </w:rPr>
        <w:t xml:space="preserve">Special </w:t>
      </w:r>
      <w:r w:rsidR="00C2770D" w:rsidRPr="006B2E0A">
        <w:rPr>
          <w:b/>
          <w:bCs/>
          <w:u w:val="single"/>
        </w:rPr>
        <w:t>Effects</w:t>
      </w:r>
    </w:p>
    <w:p w14:paraId="73989DB5" w14:textId="7EEC912F" w:rsidR="006E741F" w:rsidRPr="00CF4B85" w:rsidRDefault="003E69A4" w:rsidP="003E69A4">
      <w:pPr>
        <w:pStyle w:val="ListBullet"/>
        <w:numPr>
          <w:ilvl w:val="0"/>
          <w:numId w:val="0"/>
        </w:numPr>
        <w:ind w:left="432"/>
        <w:rPr>
          <w:i/>
          <w:iCs/>
        </w:rPr>
      </w:pPr>
      <w:r w:rsidRPr="00CF4B85">
        <w:rPr>
          <w:i/>
          <w:iCs/>
        </w:rPr>
        <w:t xml:space="preserve">Answer the following questions </w:t>
      </w:r>
      <w:r w:rsidR="006B1A57" w:rsidRPr="00CF4B85">
        <w:rPr>
          <w:i/>
          <w:iCs/>
        </w:rPr>
        <w:t>in detail on your copy: -</w:t>
      </w:r>
    </w:p>
    <w:p w14:paraId="67849C48" w14:textId="4078C51B" w:rsidR="006B1A57" w:rsidRDefault="008213C1" w:rsidP="00CF4B85">
      <w:pPr>
        <w:pStyle w:val="ListBullet"/>
        <w:numPr>
          <w:ilvl w:val="0"/>
          <w:numId w:val="5"/>
        </w:numPr>
      </w:pPr>
      <w:r>
        <w:t xml:space="preserve">What </w:t>
      </w:r>
      <w:r w:rsidR="00C86390">
        <w:t>are the changes that you can make to the text in</w:t>
      </w:r>
      <w:r>
        <w:t xml:space="preserve"> MS PowerPoint?</w:t>
      </w:r>
      <w:r w:rsidR="00C86390">
        <w:t xml:space="preserve"> </w:t>
      </w:r>
      <w:r w:rsidR="00B30CBC">
        <w:t>Write in brief.</w:t>
      </w:r>
    </w:p>
    <w:p w14:paraId="02B635BD" w14:textId="42E186B3" w:rsidR="00414129" w:rsidRDefault="00C86390" w:rsidP="00CF4B85">
      <w:pPr>
        <w:pStyle w:val="ListBullet"/>
        <w:numPr>
          <w:ilvl w:val="0"/>
          <w:numId w:val="5"/>
        </w:numPr>
      </w:pPr>
      <w:r>
        <w:t>Write about Changing Text Case. Write the shortcut key combination to increase the font size</w:t>
      </w:r>
      <w:r w:rsidR="00B30CBC">
        <w:t>.</w:t>
      </w:r>
    </w:p>
    <w:p w14:paraId="48492E19" w14:textId="7262680E" w:rsidR="00536370" w:rsidRDefault="00B30CBC" w:rsidP="00CF4B85">
      <w:pPr>
        <w:pStyle w:val="ListBullet"/>
        <w:numPr>
          <w:ilvl w:val="0"/>
          <w:numId w:val="5"/>
        </w:numPr>
      </w:pPr>
      <w:r>
        <w:t>Where do you find Shapes option in MS PowerPoint</w:t>
      </w:r>
      <w:r w:rsidR="00B862C3">
        <w:t>?</w:t>
      </w:r>
      <w:r>
        <w:t xml:space="preserve"> Write the steps to Shape Fill.</w:t>
      </w:r>
    </w:p>
    <w:p w14:paraId="70503C08" w14:textId="31B32454" w:rsidR="00B862C3" w:rsidRDefault="00492F6D" w:rsidP="00CF4B85">
      <w:pPr>
        <w:pStyle w:val="ListBullet"/>
        <w:numPr>
          <w:ilvl w:val="0"/>
          <w:numId w:val="5"/>
        </w:numPr>
      </w:pPr>
      <w:r>
        <w:t xml:space="preserve">What </w:t>
      </w:r>
      <w:r w:rsidR="00B30CBC">
        <w:t>are</w:t>
      </w:r>
      <w:r>
        <w:t xml:space="preserve"> </w:t>
      </w:r>
      <w:r w:rsidR="00B30CBC">
        <w:t>Themes</w:t>
      </w:r>
      <w:r>
        <w:t>?</w:t>
      </w:r>
    </w:p>
    <w:p w14:paraId="3144A9FB" w14:textId="1F478D8A" w:rsidR="00CB6738" w:rsidRDefault="00B30CBC" w:rsidP="00CF4B85">
      <w:pPr>
        <w:pStyle w:val="ListBullet"/>
        <w:numPr>
          <w:ilvl w:val="0"/>
          <w:numId w:val="5"/>
        </w:numPr>
      </w:pPr>
      <w:r>
        <w:t>What is Smart Art?</w:t>
      </w:r>
    </w:p>
    <w:p w14:paraId="40E72D9A" w14:textId="7859F669" w:rsidR="006E741F" w:rsidRDefault="006E741F">
      <w:pPr>
        <w:pStyle w:val="Heading2"/>
      </w:pPr>
    </w:p>
    <w:sectPr w:rsidR="006E741F">
      <w:footerReference w:type="default" r:id="rId7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AD0BE" w14:textId="77777777" w:rsidR="00FA2810" w:rsidRDefault="00FA2810">
      <w:r>
        <w:separator/>
      </w:r>
    </w:p>
    <w:p w14:paraId="5556CE68" w14:textId="77777777" w:rsidR="00FA2810" w:rsidRDefault="00FA2810"/>
  </w:endnote>
  <w:endnote w:type="continuationSeparator" w:id="0">
    <w:p w14:paraId="7755E93D" w14:textId="77777777" w:rsidR="00FA2810" w:rsidRDefault="00FA2810">
      <w:r>
        <w:continuationSeparator/>
      </w:r>
    </w:p>
    <w:p w14:paraId="35E1CA90" w14:textId="77777777" w:rsidR="00FA2810" w:rsidRDefault="00FA28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A648B" w14:textId="77777777" w:rsidR="006E741F" w:rsidRDefault="00FA281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3BA8A" w14:textId="77777777" w:rsidR="00FA2810" w:rsidRDefault="00FA2810">
      <w:r>
        <w:separator/>
      </w:r>
    </w:p>
    <w:p w14:paraId="07F82045" w14:textId="77777777" w:rsidR="00FA2810" w:rsidRDefault="00FA2810"/>
  </w:footnote>
  <w:footnote w:type="continuationSeparator" w:id="0">
    <w:p w14:paraId="2FAF8532" w14:textId="77777777" w:rsidR="00FA2810" w:rsidRDefault="00FA2810">
      <w:r>
        <w:continuationSeparator/>
      </w:r>
    </w:p>
    <w:p w14:paraId="7B95967E" w14:textId="77777777" w:rsidR="00FA2810" w:rsidRDefault="00FA28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26241"/>
    <w:multiLevelType w:val="hybridMultilevel"/>
    <w:tmpl w:val="ECF4CFA6"/>
    <w:lvl w:ilvl="0" w:tplc="FFFFFFF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051228466">
    <w:abstractNumId w:val="1"/>
  </w:num>
  <w:num w:numId="2" w16cid:durableId="396321032">
    <w:abstractNumId w:val="0"/>
  </w:num>
  <w:num w:numId="3" w16cid:durableId="156501062">
    <w:abstractNumId w:val="2"/>
  </w:num>
  <w:num w:numId="4" w16cid:durableId="597714193">
    <w:abstractNumId w:val="3"/>
  </w:num>
  <w:num w:numId="5" w16cid:durableId="2128310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CA"/>
    <w:rsid w:val="00282478"/>
    <w:rsid w:val="003E69A4"/>
    <w:rsid w:val="00414129"/>
    <w:rsid w:val="00481F08"/>
    <w:rsid w:val="00492F6D"/>
    <w:rsid w:val="004C6AB2"/>
    <w:rsid w:val="00536370"/>
    <w:rsid w:val="00582307"/>
    <w:rsid w:val="00603520"/>
    <w:rsid w:val="006052E2"/>
    <w:rsid w:val="006832CA"/>
    <w:rsid w:val="006B1A57"/>
    <w:rsid w:val="006B2E0A"/>
    <w:rsid w:val="006E741F"/>
    <w:rsid w:val="00742F09"/>
    <w:rsid w:val="008213C1"/>
    <w:rsid w:val="009C07DB"/>
    <w:rsid w:val="00A94077"/>
    <w:rsid w:val="00AB4956"/>
    <w:rsid w:val="00B30CBC"/>
    <w:rsid w:val="00B52372"/>
    <w:rsid w:val="00B862C3"/>
    <w:rsid w:val="00C054C2"/>
    <w:rsid w:val="00C2770D"/>
    <w:rsid w:val="00C86390"/>
    <w:rsid w:val="00CB6738"/>
    <w:rsid w:val="00CF20BA"/>
    <w:rsid w:val="00CF4B85"/>
    <w:rsid w:val="00D41655"/>
    <w:rsid w:val="00DD7FFC"/>
    <w:rsid w:val="00FA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93326"/>
  <w15:chartTrackingRefBased/>
  <w15:docId w15:val="{82113BDB-794A-7E4A-9E3A-779961CF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C8465162-49D4-034F-8552-38E23072933E%7dtf50002051.dotx" TargetMode="External" 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%7bC8465162-49D4-034F-8552-38E23072933E%7dtf50002051.dotx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Probir Kumar Debnath</dc:creator>
  <cp:keywords/>
  <dc:description/>
  <cp:lastModifiedBy>Probir Kumar Debnath</cp:lastModifiedBy>
  <cp:revision>2</cp:revision>
  <dcterms:created xsi:type="dcterms:W3CDTF">2024-08-05T05:10:00Z</dcterms:created>
  <dcterms:modified xsi:type="dcterms:W3CDTF">2024-08-05T05:10:00Z</dcterms:modified>
</cp:coreProperties>
</file>